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0"/>
        <w:gridCol w:w="5565"/>
        <w:gridCol w:w="1680"/>
      </w:tblGrid>
      <w:tr w:rsidR="009C38DF" w:rsidTr="001650BC">
        <w:tblPrEx>
          <w:tblCellMar>
            <w:top w:w="0" w:type="dxa"/>
            <w:bottom w:w="0" w:type="dxa"/>
          </w:tblCellMar>
        </w:tblPrEx>
        <w:trPr>
          <w:trHeight w:val="360"/>
        </w:trPr>
        <w:tc>
          <w:tcPr>
            <w:tcW w:w="2520" w:type="dxa"/>
          </w:tcPr>
          <w:p w:rsidR="009C38DF" w:rsidRDefault="009C38DF" w:rsidP="00534E31">
            <w:bookmarkStart w:id="0" w:name="_GoBack"/>
            <w:bookmarkEnd w:id="0"/>
            <w:r>
              <w:rPr>
                <w:rFonts w:hint="eastAsia"/>
              </w:rPr>
              <w:t>ふりがな</w:t>
            </w:r>
          </w:p>
        </w:tc>
        <w:tc>
          <w:tcPr>
            <w:tcW w:w="5565" w:type="dxa"/>
          </w:tcPr>
          <w:p w:rsidR="009C38DF" w:rsidRDefault="009C38DF" w:rsidP="009C38DF">
            <w:pPr>
              <w:jc w:val="right"/>
              <w:rPr>
                <w:rFonts w:ascii="AR ADGothicJP Medium" w:eastAsia="AR ADGothicJP Medium" w:hAnsi="AR ADGothicJP Medium"/>
                <w:szCs w:val="21"/>
              </w:rPr>
            </w:pPr>
          </w:p>
        </w:tc>
        <w:tc>
          <w:tcPr>
            <w:tcW w:w="1680" w:type="dxa"/>
          </w:tcPr>
          <w:p w:rsidR="009C38DF" w:rsidRDefault="009C38DF" w:rsidP="009C38DF">
            <w:pPr>
              <w:jc w:val="center"/>
              <w:rPr>
                <w:rFonts w:ascii="AR ADGothicJP Medium" w:eastAsia="AR ADGothicJP Medium" w:hAnsi="AR ADGothicJP Medium"/>
                <w:szCs w:val="21"/>
              </w:rPr>
            </w:pPr>
            <w:r>
              <w:rPr>
                <w:rFonts w:ascii="AR ADGothicJP Medium" w:eastAsia="AR ADGothicJP Medium" w:hAnsi="AR ADGothicJP Medium" w:hint="eastAsia"/>
                <w:szCs w:val="21"/>
              </w:rPr>
              <w:t>経験年数</w:t>
            </w:r>
          </w:p>
        </w:tc>
      </w:tr>
      <w:tr w:rsidR="009C38DF" w:rsidTr="001650BC">
        <w:tblPrEx>
          <w:tblCellMar>
            <w:top w:w="0" w:type="dxa"/>
            <w:bottom w:w="0" w:type="dxa"/>
          </w:tblCellMar>
        </w:tblPrEx>
        <w:trPr>
          <w:trHeight w:val="771"/>
        </w:trPr>
        <w:tc>
          <w:tcPr>
            <w:tcW w:w="2520" w:type="dxa"/>
          </w:tcPr>
          <w:p w:rsidR="009C38DF" w:rsidRDefault="009C38DF" w:rsidP="009C38DF">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お　　名　　前</w:t>
            </w:r>
          </w:p>
        </w:tc>
        <w:tc>
          <w:tcPr>
            <w:tcW w:w="5565" w:type="dxa"/>
          </w:tcPr>
          <w:p w:rsidR="009C38DF" w:rsidRDefault="009C38DF" w:rsidP="009C38DF">
            <w:pPr>
              <w:spacing w:beforeLines="100" w:before="336"/>
              <w:rPr>
                <w:rFonts w:ascii="AR ADGothicJP Medium" w:eastAsia="AR ADGothicJP Medium" w:hAnsi="AR ADGothicJP Medium"/>
                <w:szCs w:val="21"/>
              </w:rPr>
            </w:pPr>
          </w:p>
        </w:tc>
        <w:tc>
          <w:tcPr>
            <w:tcW w:w="1680" w:type="dxa"/>
          </w:tcPr>
          <w:p w:rsidR="009C38DF" w:rsidRDefault="009C38DF" w:rsidP="009C38DF">
            <w:pPr>
              <w:spacing w:beforeLines="100" w:before="336"/>
              <w:jc w:val="right"/>
              <w:rPr>
                <w:rFonts w:ascii="AR ADGothicJP Medium" w:eastAsia="AR ADGothicJP Medium" w:hAnsi="AR ADGothicJP Medium"/>
                <w:szCs w:val="21"/>
              </w:rPr>
            </w:pPr>
            <w:r>
              <w:rPr>
                <w:rFonts w:ascii="AR ADGothicJP Medium" w:eastAsia="AR ADGothicJP Medium" w:hAnsi="AR ADGothicJP Medium" w:hint="eastAsia"/>
                <w:szCs w:val="21"/>
              </w:rPr>
              <w:t>年</w:t>
            </w:r>
          </w:p>
        </w:tc>
      </w:tr>
      <w:tr w:rsidR="00ED1B2D" w:rsidTr="007D1709">
        <w:tblPrEx>
          <w:tblCellMar>
            <w:top w:w="0" w:type="dxa"/>
            <w:bottom w:w="0" w:type="dxa"/>
          </w:tblCellMar>
        </w:tblPrEx>
        <w:trPr>
          <w:trHeight w:val="321"/>
        </w:trPr>
        <w:tc>
          <w:tcPr>
            <w:tcW w:w="2520" w:type="dxa"/>
          </w:tcPr>
          <w:p w:rsidR="00ED1B2D" w:rsidRDefault="00ED1B2D" w:rsidP="007D1709">
            <w:pPr>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介護福祉士資格の有無</w:t>
            </w:r>
          </w:p>
        </w:tc>
        <w:tc>
          <w:tcPr>
            <w:tcW w:w="7245" w:type="dxa"/>
            <w:gridSpan w:val="2"/>
          </w:tcPr>
          <w:p w:rsidR="00ED1B2D" w:rsidRDefault="00ED1B2D" w:rsidP="007D1709">
            <w:pPr>
              <w:rPr>
                <w:rFonts w:ascii="AR ADGothicJP Medium" w:eastAsia="AR ADGothicJP Medium" w:hAnsi="AR ADGothicJP Medium"/>
                <w:szCs w:val="21"/>
              </w:rPr>
            </w:pPr>
            <w:r>
              <w:rPr>
                <w:rFonts w:ascii="AR ADGothicJP Medium" w:eastAsia="AR ADGothicJP Medium" w:hAnsi="AR ADGothicJP Medium" w:hint="eastAsia"/>
                <w:szCs w:val="21"/>
              </w:rPr>
              <w:t xml:space="preserve">　　1.</w:t>
            </w:r>
            <w:r>
              <w:rPr>
                <w:rFonts w:ascii="AR ADGothicJP Medium" w:eastAsia="AR ADGothicJP Medium" w:hAnsi="AR ADGothicJP Medium"/>
                <w:szCs w:val="21"/>
              </w:rPr>
              <w:t xml:space="preserve"> </w:t>
            </w:r>
            <w:r>
              <w:rPr>
                <w:rFonts w:ascii="AR ADGothicJP Medium" w:eastAsia="AR ADGothicJP Medium" w:hAnsi="AR ADGothicJP Medium" w:hint="eastAsia"/>
                <w:szCs w:val="21"/>
              </w:rPr>
              <w:t>取得している　　　　　　　2.</w:t>
            </w:r>
            <w:r>
              <w:rPr>
                <w:rFonts w:ascii="AR ADGothicJP Medium" w:eastAsia="AR ADGothicJP Medium" w:hAnsi="AR ADGothicJP Medium"/>
                <w:szCs w:val="21"/>
              </w:rPr>
              <w:t xml:space="preserve"> </w:t>
            </w:r>
            <w:r>
              <w:rPr>
                <w:rFonts w:ascii="AR ADGothicJP Medium" w:eastAsia="AR ADGothicJP Medium" w:hAnsi="AR ADGothicJP Medium" w:hint="eastAsia"/>
                <w:szCs w:val="21"/>
              </w:rPr>
              <w:t>取得していない</w:t>
            </w:r>
          </w:p>
        </w:tc>
      </w:tr>
      <w:tr w:rsidR="00F11446" w:rsidTr="00986117">
        <w:tblPrEx>
          <w:tblCellMar>
            <w:top w:w="0" w:type="dxa"/>
            <w:bottom w:w="0" w:type="dxa"/>
          </w:tblCellMar>
        </w:tblPrEx>
        <w:trPr>
          <w:trHeight w:val="671"/>
        </w:trPr>
        <w:tc>
          <w:tcPr>
            <w:tcW w:w="2520" w:type="dxa"/>
          </w:tcPr>
          <w:p w:rsidR="00F11446" w:rsidRDefault="00F11446" w:rsidP="001012CB">
            <w:pPr>
              <w:spacing w:beforeLines="50" w:before="168"/>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携　帯　電　話</w:t>
            </w:r>
          </w:p>
        </w:tc>
        <w:tc>
          <w:tcPr>
            <w:tcW w:w="7245" w:type="dxa"/>
            <w:gridSpan w:val="2"/>
          </w:tcPr>
          <w:p w:rsidR="00F11446" w:rsidRDefault="00F11446" w:rsidP="00A1507F">
            <w:pPr>
              <w:spacing w:beforeLines="50" w:before="168"/>
              <w:rPr>
                <w:rFonts w:ascii="AR ADGothicJP Medium" w:eastAsia="AR ADGothicJP Medium" w:hAnsi="AR ADGothicJP Medium"/>
                <w:szCs w:val="21"/>
              </w:rPr>
            </w:pPr>
          </w:p>
        </w:tc>
      </w:tr>
      <w:tr w:rsidR="00FC7EF6" w:rsidTr="001012CB">
        <w:tblPrEx>
          <w:tblCellMar>
            <w:top w:w="0" w:type="dxa"/>
            <w:bottom w:w="0" w:type="dxa"/>
          </w:tblCellMar>
        </w:tblPrEx>
        <w:trPr>
          <w:trHeight w:val="672"/>
        </w:trPr>
        <w:tc>
          <w:tcPr>
            <w:tcW w:w="2520" w:type="dxa"/>
          </w:tcPr>
          <w:p w:rsidR="00FC7EF6" w:rsidRDefault="00FC7EF6" w:rsidP="00CE4416">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勤　　務　　先</w:t>
            </w:r>
          </w:p>
        </w:tc>
        <w:tc>
          <w:tcPr>
            <w:tcW w:w="7245" w:type="dxa"/>
            <w:gridSpan w:val="2"/>
          </w:tcPr>
          <w:p w:rsidR="00FC7EF6" w:rsidRDefault="00FC7EF6" w:rsidP="00A1507F">
            <w:pPr>
              <w:spacing w:beforeLines="50" w:before="168"/>
              <w:rPr>
                <w:rFonts w:ascii="AR ADGothicJP Medium" w:eastAsia="AR ADGothicJP Medium" w:hAnsi="AR ADGothicJP Medium"/>
                <w:szCs w:val="21"/>
              </w:rPr>
            </w:pPr>
          </w:p>
        </w:tc>
      </w:tr>
      <w:tr w:rsidR="00FC7EF6" w:rsidTr="007D1709">
        <w:tblPrEx>
          <w:tblCellMar>
            <w:top w:w="0" w:type="dxa"/>
            <w:bottom w:w="0" w:type="dxa"/>
          </w:tblCellMar>
        </w:tblPrEx>
        <w:trPr>
          <w:trHeight w:val="969"/>
        </w:trPr>
        <w:tc>
          <w:tcPr>
            <w:tcW w:w="2520" w:type="dxa"/>
          </w:tcPr>
          <w:p w:rsidR="00FC7EF6" w:rsidRDefault="00FC7EF6" w:rsidP="007D1709">
            <w:pPr>
              <w:spacing w:beforeLines="100" w:before="336"/>
              <w:jc w:val="center"/>
              <w:rPr>
                <w:rFonts w:ascii="AR ADGothicJP Medium" w:eastAsia="AR ADGothicJP Medium" w:hAnsi="AR ADGothicJP Medium"/>
                <w:szCs w:val="21"/>
              </w:rPr>
            </w:pPr>
            <w:r>
              <w:rPr>
                <w:rFonts w:ascii="AR ADGothicJP Medium" w:eastAsia="AR ADGothicJP Medium" w:hAnsi="AR ADGothicJP Medium" w:hint="eastAsia"/>
                <w:szCs w:val="21"/>
              </w:rPr>
              <w:t>所　　在　　地</w:t>
            </w:r>
          </w:p>
        </w:tc>
        <w:tc>
          <w:tcPr>
            <w:tcW w:w="7245" w:type="dxa"/>
            <w:gridSpan w:val="2"/>
          </w:tcPr>
          <w:p w:rsidR="00FC7EF6" w:rsidRDefault="00FC7EF6">
            <w:pPr>
              <w:rPr>
                <w:rFonts w:ascii="AR ADGothicJP Medium" w:eastAsia="AR ADGothicJP Medium" w:hAnsi="AR ADGothicJP Medium"/>
                <w:szCs w:val="21"/>
              </w:rPr>
            </w:pPr>
            <w:r>
              <w:rPr>
                <w:rFonts w:ascii="AR ADGothicJP Medium" w:eastAsia="AR ADGothicJP Medium" w:hAnsi="AR ADGothicJP Medium" w:hint="eastAsia"/>
                <w:szCs w:val="21"/>
              </w:rPr>
              <w:t>〒</w:t>
            </w:r>
          </w:p>
          <w:p w:rsidR="00FC7EF6" w:rsidRDefault="00FC7EF6">
            <w:pPr>
              <w:rPr>
                <w:rFonts w:ascii="AR ADGothicJP Medium" w:eastAsia="AR ADGothicJP Medium" w:hAnsi="AR ADGothicJP Medium"/>
                <w:szCs w:val="21"/>
              </w:rPr>
            </w:pPr>
          </w:p>
          <w:p w:rsidR="00FC7EF6" w:rsidRDefault="00FC7EF6">
            <w:pPr>
              <w:rPr>
                <w:rFonts w:ascii="AR ADGothicJP Medium" w:eastAsia="AR ADGothicJP Medium" w:hAnsi="AR ADGothicJP Medium"/>
                <w:szCs w:val="21"/>
              </w:rPr>
            </w:pPr>
            <w:r>
              <w:rPr>
                <w:rFonts w:ascii="AR ADGothicJP Medium" w:eastAsia="AR ADGothicJP Medium" w:hAnsi="AR ADGothicJP Medium" w:hint="eastAsia"/>
                <w:szCs w:val="21"/>
              </w:rPr>
              <w:t xml:space="preserve">TEL：　　　　　　　　　　　　</w:t>
            </w:r>
            <w:r w:rsidR="0018237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FAX：</w:t>
            </w:r>
          </w:p>
        </w:tc>
      </w:tr>
      <w:tr w:rsidR="00FC7EF6" w:rsidTr="007D1709">
        <w:tblPrEx>
          <w:tblCellMar>
            <w:top w:w="0" w:type="dxa"/>
            <w:bottom w:w="0" w:type="dxa"/>
          </w:tblCellMar>
        </w:tblPrEx>
        <w:trPr>
          <w:trHeight w:val="620"/>
        </w:trPr>
        <w:tc>
          <w:tcPr>
            <w:tcW w:w="2520" w:type="dxa"/>
          </w:tcPr>
          <w:p w:rsidR="00FC7EF6" w:rsidRPr="00F56183" w:rsidRDefault="00FC7EF6" w:rsidP="007D1709">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介護福祉士会</w:t>
            </w:r>
          </w:p>
        </w:tc>
        <w:tc>
          <w:tcPr>
            <w:tcW w:w="7245" w:type="dxa"/>
            <w:gridSpan w:val="2"/>
          </w:tcPr>
          <w:p w:rsidR="00FC7EF6" w:rsidRDefault="00FC7EF6" w:rsidP="007D1709">
            <w:pPr>
              <w:widowControl/>
              <w:ind w:firstLineChars="50" w:firstLine="105"/>
              <w:jc w:val="left"/>
              <w:rPr>
                <w:rFonts w:ascii="AR ADGothicJP Medium" w:eastAsia="AR ADGothicJP Medium" w:hAnsi="AR ADGothicJP Medium"/>
                <w:szCs w:val="21"/>
              </w:rPr>
            </w:pPr>
            <w:r>
              <w:rPr>
                <w:rFonts w:ascii="AR ADGothicJP Medium" w:eastAsia="AR ADGothicJP Medium" w:hAnsi="AR ADGothicJP Medium" w:hint="eastAsia"/>
                <w:szCs w:val="21"/>
              </w:rPr>
              <w:t>1.</w:t>
            </w:r>
            <w:r w:rsidR="004C4AD1">
              <w:rPr>
                <w:rFonts w:ascii="AR ADGothicJP Medium" w:eastAsia="AR ADGothicJP Medium" w:hAnsi="AR ADGothicJP Medium" w:hint="eastAsia"/>
                <w:szCs w:val="21"/>
              </w:rPr>
              <w:t xml:space="preserve">　介護福祉士会　会員　  </w:t>
            </w:r>
            <w:r>
              <w:rPr>
                <w:rFonts w:ascii="AR ADGothicJP Medium" w:eastAsia="AR ADGothicJP Medium" w:hAnsi="AR ADGothicJP Medium" w:hint="eastAsia"/>
                <w:szCs w:val="21"/>
              </w:rPr>
              <w:t>2.</w:t>
            </w:r>
            <w:r w:rsidR="004C4AD1">
              <w:rPr>
                <w:rFonts w:ascii="AR ADGothicJP Medium" w:eastAsia="AR ADGothicJP Medium" w:hAnsi="AR ADGothicJP Medium" w:hint="eastAsia"/>
                <w:szCs w:val="21"/>
              </w:rPr>
              <w:t xml:space="preserve">　賛助会員・団体　　3.　一　　般</w:t>
            </w:r>
          </w:p>
          <w:p w:rsidR="00FC7EF6" w:rsidRPr="007D1709" w:rsidRDefault="00FC7EF6" w:rsidP="007D1709">
            <w:pPr>
              <w:jc w:val="center"/>
              <w:rPr>
                <w:rFonts w:ascii="AR ADGothicJP Medium" w:eastAsia="AR ADGothicJP Medium" w:hAnsi="AR ADGothicJP Medium"/>
                <w:sz w:val="20"/>
                <w:szCs w:val="20"/>
              </w:rPr>
            </w:pPr>
            <w:r w:rsidRPr="007D1709">
              <w:rPr>
                <w:rFonts w:ascii="AR ADGothicJP Medium" w:eastAsia="AR ADGothicJP Medium" w:hAnsi="AR ADGothicJP Medium" w:hint="eastAsia"/>
                <w:sz w:val="20"/>
                <w:szCs w:val="20"/>
              </w:rPr>
              <w:t>（介護福祉士資格登録と介護福祉士会 会員は異なります。）</w:t>
            </w:r>
          </w:p>
        </w:tc>
      </w:tr>
      <w:tr w:rsidR="00FC7EF6" w:rsidTr="007D1709">
        <w:tblPrEx>
          <w:tblCellMar>
            <w:top w:w="0" w:type="dxa"/>
            <w:bottom w:w="0" w:type="dxa"/>
          </w:tblCellMar>
        </w:tblPrEx>
        <w:trPr>
          <w:trHeight w:val="608"/>
        </w:trPr>
        <w:tc>
          <w:tcPr>
            <w:tcW w:w="2520" w:type="dxa"/>
          </w:tcPr>
          <w:p w:rsidR="00FC7EF6" w:rsidRDefault="00FC7EF6" w:rsidP="007D1709">
            <w:pPr>
              <w:spacing w:beforeLines="50" w:before="168"/>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定員超過等の連絡先</w:t>
            </w:r>
          </w:p>
        </w:tc>
        <w:tc>
          <w:tcPr>
            <w:tcW w:w="7245" w:type="dxa"/>
            <w:gridSpan w:val="2"/>
          </w:tcPr>
          <w:p w:rsidR="00FC7EF6" w:rsidRDefault="00A73052" w:rsidP="007D1709">
            <w:pPr>
              <w:ind w:firstLineChars="100" w:firstLine="210"/>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 xml:space="preserve">1.　ご本人　　</w:t>
            </w:r>
            <w:r w:rsidR="0007569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 xml:space="preserve">　2.　</w:t>
            </w:r>
            <w:r w:rsidR="00FC7EF6">
              <w:rPr>
                <w:rFonts w:ascii="AR ADGothicJP Medium" w:eastAsia="AR ADGothicJP Medium" w:hAnsi="AR ADGothicJP Medium" w:hint="eastAsia"/>
                <w:szCs w:val="21"/>
              </w:rPr>
              <w:t>勤 務 先</w:t>
            </w:r>
            <w:r>
              <w:rPr>
                <w:rFonts w:ascii="AR ADGothicJP Medium" w:eastAsia="AR ADGothicJP Medium" w:hAnsi="AR ADGothicJP Medium" w:hint="eastAsia"/>
                <w:szCs w:val="21"/>
              </w:rPr>
              <w:t xml:space="preserve">　　</w:t>
            </w:r>
            <w:r w:rsidR="0007569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 xml:space="preserve">　3. 勤務先ご担当者</w:t>
            </w:r>
          </w:p>
          <w:p w:rsidR="001D0E95" w:rsidRPr="00A73052" w:rsidRDefault="001D0E95" w:rsidP="00FE756E">
            <w:pPr>
              <w:ind w:firstLineChars="100" w:firstLine="210"/>
              <w:jc w:val="right"/>
              <w:rPr>
                <w:rFonts w:ascii="AR ADGothicJP Medium" w:eastAsia="AR ADGothicJP Medium" w:hAnsi="AR ADGothicJP Medium"/>
                <w:szCs w:val="21"/>
              </w:rPr>
            </w:pPr>
            <w:r>
              <w:rPr>
                <w:rFonts w:ascii="AR ADGothicJP Medium" w:eastAsia="AR ADGothicJP Medium" w:hAnsi="AR ADGothicJP Medium" w:hint="eastAsia"/>
                <w:szCs w:val="21"/>
              </w:rPr>
              <w:t xml:space="preserve">　　　　　　　（　　　　　　）様</w:t>
            </w:r>
          </w:p>
        </w:tc>
      </w:tr>
    </w:tbl>
    <w:p w:rsidR="008B0D82" w:rsidRDefault="00986117" w:rsidP="001012CB">
      <w:pPr>
        <w:jc w:val="center"/>
        <w:rPr>
          <w:rFonts w:ascii="AR ADGothicJP Medium" w:eastAsia="AR ADGothicJP Medium" w:hAnsi="AR ADGothicJP Medium"/>
          <w:sz w:val="24"/>
        </w:rPr>
      </w:pPr>
      <w:r>
        <w:rPr>
          <w:rFonts w:ascii="AR ADGothicJP Medium" w:eastAsia="AR ADGothicJP Medium" w:hAnsi="AR ADGothicJP Medium" w:hint="eastAsia"/>
          <w:sz w:val="24"/>
        </w:rPr>
        <w:t>お申込・問合せ先</w:t>
      </w:r>
      <w:r w:rsidR="008B0D82">
        <w:rPr>
          <w:rFonts w:ascii="AR ADGothicJP Medium" w:eastAsia="AR ADGothicJP Medium" w:hAnsi="AR ADGothicJP Medium" w:hint="eastAsia"/>
          <w:sz w:val="24"/>
        </w:rPr>
        <w:t>：一般社団法人　鹿児島県介護福祉士会</w:t>
      </w:r>
    </w:p>
    <w:p w:rsidR="008B0D82" w:rsidRDefault="008B0D82" w:rsidP="008B0D82">
      <w:pPr>
        <w:jc w:val="center"/>
        <w:rPr>
          <w:rFonts w:ascii="AR ADGothicJP Medium" w:eastAsia="AR ADGothicJP Medium" w:hAnsi="AR ADGothicJP Medium"/>
          <w:b/>
          <w:sz w:val="32"/>
          <w:szCs w:val="32"/>
          <w:u w:val="double"/>
        </w:rPr>
      </w:pPr>
      <w:r>
        <w:rPr>
          <w:rFonts w:ascii="AR ADGothicJP Medium" w:eastAsia="AR ADGothicJP Medium" w:hAnsi="AR ADGothicJP Medium" w:hint="eastAsia"/>
          <w:b/>
          <w:sz w:val="32"/>
          <w:szCs w:val="32"/>
          <w:u w:val="double"/>
        </w:rPr>
        <w:t>FAX：099-299-1888（送信票不要）</w:t>
      </w:r>
    </w:p>
    <w:p w:rsidR="001012CB" w:rsidRDefault="008B0D82" w:rsidP="001012CB">
      <w:pPr>
        <w:ind w:firstLineChars="350" w:firstLine="840"/>
        <w:rPr>
          <w:rFonts w:ascii="AR ADGothicJP Medium" w:eastAsia="AR ADGothicJP Medium" w:hAnsi="AR ADGothicJP Medium" w:hint="eastAsia"/>
          <w:sz w:val="24"/>
        </w:rPr>
      </w:pPr>
      <w:r>
        <w:rPr>
          <w:rFonts w:ascii="AR ADGothicJP Medium" w:eastAsia="AR ADGothicJP Medium" w:hAnsi="AR ADGothicJP Medium" w:hint="eastAsia"/>
          <w:sz w:val="24"/>
        </w:rPr>
        <w:t>郵送の場合：〒890-8517</w:t>
      </w:r>
      <w:r w:rsidR="001012CB">
        <w:rPr>
          <w:rFonts w:ascii="AR ADGothicJP Medium" w:eastAsia="AR ADGothicJP Medium" w:hAnsi="AR ADGothicJP Medium" w:hint="eastAsia"/>
          <w:sz w:val="24"/>
        </w:rPr>
        <w:t xml:space="preserve">　</w:t>
      </w:r>
      <w:r>
        <w:rPr>
          <w:rFonts w:ascii="AR ADGothicJP Medium" w:eastAsia="AR ADGothicJP Medium" w:hAnsi="AR ADGothicJP Medium" w:hint="eastAsia"/>
          <w:sz w:val="24"/>
        </w:rPr>
        <w:t>鹿児島市鴨池新町1-7　県社会福祉センター4階</w:t>
      </w:r>
    </w:p>
    <w:p w:rsidR="001012CB" w:rsidRDefault="0018237D" w:rsidP="001012CB">
      <w:pPr>
        <w:ind w:firstLineChars="350" w:firstLine="840"/>
        <w:rPr>
          <w:rFonts w:ascii="AR ADGothicJP Medium" w:eastAsia="AR ADGothicJP Medium" w:hAnsi="AR ADGothicJP Medium" w:hint="eastAsia"/>
          <w:sz w:val="24"/>
        </w:rPr>
      </w:pPr>
      <w:r>
        <w:rPr>
          <w:rFonts w:ascii="AR ADGothicJP Medium" w:eastAsia="AR ADGothicJP Medium" w:hAnsi="AR ADGothicJP Medium" w:hint="eastAsia"/>
          <w:sz w:val="24"/>
        </w:rPr>
        <w:t xml:space="preserve">　　　　　　鹿児島県介護福祉士会 事務局　行</w:t>
      </w:r>
    </w:p>
    <w:p w:rsidR="007D1709" w:rsidRDefault="007D1709" w:rsidP="007D1709">
      <w:pPr>
        <w:rPr>
          <w:rFonts w:ascii="AR ADGothicJP Medium" w:eastAsia="AR ADGothicJP Medium" w:hAnsi="AR ADGothicJP Medium"/>
          <w:szCs w:val="21"/>
        </w:rPr>
      </w:pPr>
      <w:r>
        <w:rPr>
          <w:rFonts w:ascii="AR ADGothicJP Medium" w:eastAsia="AR ADGothicJP Medium" w:hAnsi="AR ADGothicJP Medium" w:hint="eastAsia"/>
          <w:szCs w:val="21"/>
        </w:rPr>
        <w:t>◆お申込み方法◆</w:t>
      </w:r>
    </w:p>
    <w:p w:rsidR="007D1709" w:rsidRDefault="007D1709" w:rsidP="007D1709">
      <w:pPr>
        <w:rPr>
          <w:rFonts w:ascii="AR ADGothicJP Medium" w:eastAsia="AR ADGothicJP Medium" w:hAnsi="AR ADGothicJP Medium"/>
          <w:szCs w:val="21"/>
        </w:rPr>
      </w:pPr>
      <w:r>
        <w:rPr>
          <w:rFonts w:ascii="AR ADGothicJP Medium" w:eastAsia="AR ADGothicJP Medium" w:hAnsi="AR ADGothicJP Medium" w:hint="eastAsia"/>
          <w:szCs w:val="21"/>
        </w:rPr>
        <w:t xml:space="preserve">　本申込み用紙に必要事項をご記入のうえ，</w:t>
      </w:r>
      <w:r w:rsidR="001414EF">
        <w:rPr>
          <w:rFonts w:ascii="AR ADGothicJP Medium" w:eastAsia="AR ADGothicJP Medium" w:hAnsi="AR ADGothicJP Medium" w:hint="eastAsia"/>
          <w:szCs w:val="21"/>
        </w:rPr>
        <w:t>参加費</w:t>
      </w:r>
      <w:r>
        <w:rPr>
          <w:rFonts w:ascii="AR ADGothicJP Medium" w:eastAsia="AR ADGothicJP Medium" w:hAnsi="AR ADGothicJP Medium" w:hint="eastAsia"/>
          <w:szCs w:val="21"/>
        </w:rPr>
        <w:t>をお振込みいただき受領書を下記（払込み先が記載している部分）に貼り付けのうえ，FAXまたは郵送にてお申込みください。</w:t>
      </w:r>
    </w:p>
    <w:p w:rsidR="007D1709" w:rsidRPr="007F3C92" w:rsidRDefault="007D1709" w:rsidP="007D1709">
      <w:pPr>
        <w:rPr>
          <w:rFonts w:ascii="AR ADGothicJP Medium" w:eastAsia="AR ADGothicJP Medium" w:hAnsi="AR ADGothicJP Medium"/>
          <w:szCs w:val="21"/>
          <w:u w:val="single"/>
        </w:rPr>
      </w:pPr>
      <w:r>
        <w:rPr>
          <w:rFonts w:ascii="AR ADGothicJP Medium" w:eastAsia="AR ADGothicJP Medium" w:hAnsi="AR ADGothicJP Medium" w:hint="eastAsia"/>
          <w:szCs w:val="21"/>
        </w:rPr>
        <w:t xml:space="preserve">　※ </w:t>
      </w:r>
      <w:r w:rsidRPr="007F3C92">
        <w:rPr>
          <w:rFonts w:ascii="AR ADGothicJP Medium" w:eastAsia="AR ADGothicJP Medium" w:hAnsi="AR ADGothicJP Medium" w:hint="eastAsia"/>
          <w:szCs w:val="21"/>
          <w:u w:val="single"/>
        </w:rPr>
        <w:t>受領証が貼付されていないお申込みに関しましては，原則として受付いたしません。諸事情にて貼付</w:t>
      </w:r>
    </w:p>
    <w:p w:rsidR="007D1709" w:rsidRDefault="007D1709" w:rsidP="007D1709">
      <w:pPr>
        <w:ind w:firstLineChars="250" w:firstLine="525"/>
        <w:rPr>
          <w:rFonts w:ascii="AR ADGothicJP Medium" w:eastAsia="AR ADGothicJP Medium" w:hAnsi="AR ADGothicJP Medium"/>
          <w:szCs w:val="21"/>
        </w:rPr>
      </w:pPr>
      <w:r>
        <w:rPr>
          <w:rFonts w:ascii="AR ADGothicJP Medium" w:eastAsia="AR ADGothicJP Medium" w:hAnsi="AR ADGothicJP Medium" w:hint="eastAsia"/>
          <w:szCs w:val="21"/>
          <w:u w:val="single"/>
        </w:rPr>
        <w:t>できずお申込みの場合は，必ず事前にご連絡</w:t>
      </w:r>
      <w:r w:rsidRPr="007F3C92">
        <w:rPr>
          <w:rFonts w:ascii="AR ADGothicJP Medium" w:eastAsia="AR ADGothicJP Medium" w:hAnsi="AR ADGothicJP Medium" w:hint="eastAsia"/>
          <w:szCs w:val="21"/>
          <w:u w:val="single"/>
        </w:rPr>
        <w:t>ください。</w:t>
      </w:r>
    </w:p>
    <w:p w:rsidR="007D1709" w:rsidRPr="005B7083" w:rsidRDefault="007D1709" w:rsidP="007D1709">
      <w:pPr>
        <w:ind w:firstLineChars="1800" w:firstLine="4320"/>
        <w:rPr>
          <w:rFonts w:ascii="AR丸ゴシック体M04" w:eastAsia="AR丸ゴシック体M04" w:hAnsi="AR丸ゴシック体M04"/>
          <w:sz w:val="24"/>
        </w:rPr>
      </w:pPr>
      <w:r>
        <w:rPr>
          <w:rFonts w:ascii="AR丸ゴシック体M04" w:eastAsia="AR丸ゴシック体M04" w:hAnsi="AR丸ゴシック体M04" w:hint="eastAsia"/>
          <w:sz w:val="24"/>
        </w:rPr>
        <w:lastRenderedPageBreak/>
        <w:t>【振込</w:t>
      </w:r>
      <w:r w:rsidRPr="005B7083">
        <w:rPr>
          <w:rFonts w:ascii="AR丸ゴシック体M04" w:eastAsia="AR丸ゴシック体M04" w:hAnsi="AR丸ゴシック体M04" w:hint="eastAsia"/>
          <w:sz w:val="24"/>
        </w:rPr>
        <w:t>先】</w:t>
      </w: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383"/>
        <w:gridCol w:w="242"/>
        <w:gridCol w:w="3990"/>
      </w:tblGrid>
      <w:tr w:rsidR="007D1709" w:rsidRPr="005B7083" w:rsidTr="001F71E2">
        <w:trPr>
          <w:trHeight w:val="492"/>
        </w:trPr>
        <w:tc>
          <w:tcPr>
            <w:tcW w:w="1633" w:type="dxa"/>
          </w:tcPr>
          <w:p w:rsidR="007D1709" w:rsidRPr="005B7083" w:rsidRDefault="007D1709" w:rsidP="001F71E2">
            <w:pPr>
              <w:spacing w:beforeLines="50" w:before="168"/>
              <w:rPr>
                <w:rFonts w:ascii="AR丸ゴシック体M04" w:eastAsia="AR丸ゴシック体M04" w:hAnsi="AR丸ゴシック体M04"/>
                <w:szCs w:val="21"/>
              </w:rPr>
            </w:pPr>
            <w:r>
              <w:rPr>
                <w:rFonts w:ascii="AR丸ゴシック体M04" w:eastAsia="AR丸ゴシック体M04" w:hAnsi="AR丸ゴシック体M04" w:hint="eastAsia"/>
                <w:szCs w:val="21"/>
              </w:rPr>
              <w:t>ゆうちょ銀行</w:t>
            </w:r>
          </w:p>
        </w:tc>
        <w:tc>
          <w:tcPr>
            <w:tcW w:w="2383" w:type="dxa"/>
          </w:tcPr>
          <w:p w:rsidR="007D1709" w:rsidRPr="00390798" w:rsidRDefault="007D1709" w:rsidP="001F71E2">
            <w:pPr>
              <w:jc w:val="left"/>
              <w:rPr>
                <w:rFonts w:ascii="AR丸ゴシック体M04" w:eastAsia="AR丸ゴシック体M04" w:hAnsi="AR丸ゴシック体M04"/>
                <w:w w:val="150"/>
                <w:sz w:val="24"/>
              </w:rPr>
            </w:pPr>
            <w:r>
              <w:rPr>
                <w:rFonts w:ascii="AR丸ゴシック体M04" w:eastAsia="AR丸ゴシック体M04" w:hAnsi="AR丸ゴシック体M04"/>
                <w:w w:val="150"/>
                <w:sz w:val="24"/>
              </w:rPr>
              <w:ruby>
                <w:rubyPr>
                  <w:rubyAlign w:val="distributeSpace"/>
                  <w:hps w:val="12"/>
                  <w:hpsRaise w:val="22"/>
                  <w:hpsBaseText w:val="24"/>
                  <w:lid w:val="ja-JP"/>
                </w:rubyPr>
                <w:rt>
                  <w:r w:rsidR="007D1709" w:rsidRPr="00CB3A89">
                    <w:rPr>
                      <w:rFonts w:ascii="AR丸ゴシック体M04" w:eastAsia="AR丸ゴシック体M04" w:hAnsi="AR丸ゴシック体M04"/>
                      <w:w w:val="150"/>
                      <w:sz w:val="12"/>
                    </w:rPr>
                    <w:t>いちななきゅう</w:t>
                  </w:r>
                </w:rt>
                <w:rubyBase>
                  <w:r w:rsidR="007D1709">
                    <w:rPr>
                      <w:rFonts w:ascii="AR丸ゴシック体M04" w:eastAsia="AR丸ゴシック体M04" w:hAnsi="AR丸ゴシック体M04"/>
                      <w:w w:val="150"/>
                      <w:sz w:val="24"/>
                    </w:rPr>
                    <w:t>179</w:t>
                  </w:r>
                </w:rubyBase>
              </w:ruby>
            </w:r>
            <w:r w:rsidRPr="00390798">
              <w:rPr>
                <w:rFonts w:ascii="AR丸ゴシック体M04" w:eastAsia="AR丸ゴシック体M04" w:hAnsi="AR丸ゴシック体M04" w:hint="eastAsia"/>
                <w:w w:val="150"/>
                <w:sz w:val="24"/>
              </w:rPr>
              <w:t>支店</w:t>
            </w:r>
          </w:p>
        </w:tc>
        <w:tc>
          <w:tcPr>
            <w:tcW w:w="242" w:type="dxa"/>
            <w:tcBorders>
              <w:top w:val="nil"/>
              <w:bottom w:val="nil"/>
            </w:tcBorders>
          </w:tcPr>
          <w:p w:rsidR="007D1709" w:rsidRDefault="007D1709" w:rsidP="001F71E2">
            <w:pPr>
              <w:spacing w:beforeLines="50" w:before="168"/>
              <w:jc w:val="left"/>
              <w:rPr>
                <w:rFonts w:ascii="AR丸ゴシック体M04" w:eastAsia="AR丸ゴシック体M04" w:hAnsi="AR丸ゴシック体M04"/>
                <w:szCs w:val="21"/>
              </w:rPr>
            </w:pPr>
          </w:p>
        </w:tc>
        <w:tc>
          <w:tcPr>
            <w:tcW w:w="3990" w:type="dxa"/>
          </w:tcPr>
          <w:p w:rsidR="007D1709" w:rsidRDefault="007D1709" w:rsidP="001F71E2">
            <w:pPr>
              <w:spacing w:beforeLines="50" w:before="168"/>
              <w:jc w:val="center"/>
              <w:rPr>
                <w:rFonts w:ascii="AR丸ゴシック体M04" w:eastAsia="AR丸ゴシック体M04" w:hAnsi="AR丸ゴシック体M04"/>
                <w:szCs w:val="21"/>
              </w:rPr>
            </w:pPr>
            <w:r>
              <w:rPr>
                <w:rFonts w:ascii="AR丸ゴシック体M04" w:eastAsia="AR丸ゴシック体M04" w:hAnsi="AR丸ゴシック体M04" w:hint="eastAsia"/>
                <w:szCs w:val="21"/>
              </w:rPr>
              <w:t>郵便局よりお振込みの場合</w:t>
            </w:r>
          </w:p>
        </w:tc>
      </w:tr>
      <w:tr w:rsidR="007D1709" w:rsidRPr="005B7083" w:rsidTr="001F71E2">
        <w:trPr>
          <w:trHeight w:val="307"/>
        </w:trPr>
        <w:tc>
          <w:tcPr>
            <w:tcW w:w="1633" w:type="dxa"/>
          </w:tcPr>
          <w:p w:rsidR="007D1709" w:rsidRPr="005B7083" w:rsidRDefault="007D1709" w:rsidP="001F71E2">
            <w:pPr>
              <w:jc w:val="center"/>
              <w:rPr>
                <w:rFonts w:ascii="AR丸ゴシック体M04" w:eastAsia="AR丸ゴシック体M04" w:hAnsi="AR丸ゴシック体M04"/>
                <w:szCs w:val="21"/>
              </w:rPr>
            </w:pPr>
            <w:r>
              <w:rPr>
                <w:rFonts w:ascii="AR丸ゴシック体M04" w:eastAsia="AR丸ゴシック体M04" w:hAnsi="AR丸ゴシック体M04" w:hint="eastAsia"/>
                <w:szCs w:val="21"/>
              </w:rPr>
              <w:t>当　座</w:t>
            </w:r>
          </w:p>
        </w:tc>
        <w:tc>
          <w:tcPr>
            <w:tcW w:w="2383" w:type="dxa"/>
          </w:tcPr>
          <w:p w:rsidR="007D1709" w:rsidRPr="00390798" w:rsidRDefault="007D1709" w:rsidP="001F71E2">
            <w:pPr>
              <w:jc w:val="left"/>
              <w:rPr>
                <w:rFonts w:ascii="AR丸ゴシック体M04" w:eastAsia="AR丸ゴシック体M04" w:hAnsi="AR丸ゴシック体M04"/>
                <w:w w:val="150"/>
                <w:sz w:val="24"/>
              </w:rPr>
            </w:pPr>
            <w:r w:rsidRPr="00390798">
              <w:rPr>
                <w:rFonts w:ascii="AR丸ゴシック体M04" w:eastAsia="AR丸ゴシック体M04" w:hAnsi="AR丸ゴシック体M04" w:hint="eastAsia"/>
                <w:w w:val="150"/>
                <w:sz w:val="24"/>
              </w:rPr>
              <w:t>0149192</w:t>
            </w:r>
          </w:p>
        </w:tc>
        <w:tc>
          <w:tcPr>
            <w:tcW w:w="242" w:type="dxa"/>
            <w:tcBorders>
              <w:top w:val="nil"/>
              <w:bottom w:val="nil"/>
            </w:tcBorders>
          </w:tcPr>
          <w:p w:rsidR="007D1709" w:rsidRDefault="007D1709" w:rsidP="001F71E2">
            <w:pPr>
              <w:jc w:val="left"/>
              <w:rPr>
                <w:rFonts w:ascii="AR丸ゴシック体M04" w:eastAsia="AR丸ゴシック体M04" w:hAnsi="AR丸ゴシック体M04"/>
                <w:szCs w:val="21"/>
              </w:rPr>
            </w:pPr>
          </w:p>
        </w:tc>
        <w:tc>
          <w:tcPr>
            <w:tcW w:w="3990" w:type="dxa"/>
          </w:tcPr>
          <w:p w:rsidR="007D1709" w:rsidRPr="00390798" w:rsidRDefault="007D1709" w:rsidP="001F71E2">
            <w:pPr>
              <w:jc w:val="center"/>
              <w:rPr>
                <w:rFonts w:ascii="AR丸ゴシック体M04" w:eastAsia="AR丸ゴシック体M04" w:hAnsi="AR丸ゴシック体M04"/>
                <w:w w:val="150"/>
                <w:szCs w:val="21"/>
              </w:rPr>
            </w:pPr>
            <w:r w:rsidRPr="00390798">
              <w:rPr>
                <w:rFonts w:ascii="AR丸ゴシック体M04" w:eastAsia="AR丸ゴシック体M04" w:hAnsi="AR丸ゴシック体M04" w:hint="eastAsia"/>
                <w:w w:val="150"/>
                <w:szCs w:val="21"/>
              </w:rPr>
              <w:t>01720-1-149192</w:t>
            </w:r>
          </w:p>
        </w:tc>
      </w:tr>
    </w:tbl>
    <w:p w:rsidR="007D1709" w:rsidRPr="005B7083" w:rsidRDefault="007D1709" w:rsidP="007D1709">
      <w:pPr>
        <w:ind w:firstLineChars="500" w:firstLine="1050"/>
        <w:jc w:val="left"/>
        <w:rPr>
          <w:rFonts w:ascii="AR丸ゴシック体M04" w:eastAsia="AR丸ゴシック体M04" w:hAnsi="AR丸ゴシック体M04"/>
          <w:szCs w:val="21"/>
        </w:rPr>
      </w:pPr>
      <w:r w:rsidRPr="005B7083">
        <w:rPr>
          <w:rFonts w:ascii="AR丸ゴシック体M04" w:eastAsia="AR丸ゴシック体M04" w:hAnsi="AR丸ゴシック体M04" w:hint="eastAsia"/>
          <w:szCs w:val="21"/>
        </w:rPr>
        <w:t>※通信欄に「</w:t>
      </w:r>
      <w:r>
        <w:rPr>
          <w:rFonts w:ascii="AR丸ゴシック体M04" w:eastAsia="AR丸ゴシック体M04" w:hAnsi="AR丸ゴシック体M04" w:hint="eastAsia"/>
          <w:szCs w:val="21"/>
        </w:rPr>
        <w:t>2019</w:t>
      </w:r>
      <w:r w:rsidR="00857EDD">
        <w:rPr>
          <w:rFonts w:ascii="AR丸ゴシック体M04" w:eastAsia="AR丸ゴシック体M04" w:hAnsi="AR丸ゴシック体M04" w:hint="eastAsia"/>
          <w:szCs w:val="21"/>
        </w:rPr>
        <w:t xml:space="preserve"> 入門－2</w:t>
      </w:r>
      <w:r w:rsidRPr="005B7083">
        <w:rPr>
          <w:rFonts w:ascii="AR丸ゴシック体M04" w:eastAsia="AR丸ゴシック体M04" w:hAnsi="AR丸ゴシック体M04" w:hint="eastAsia"/>
          <w:szCs w:val="21"/>
        </w:rPr>
        <w:t>」とご記入下さい。</w:t>
      </w:r>
    </w:p>
    <w:p w:rsidR="007D1709" w:rsidRPr="00D73333" w:rsidRDefault="007D1709" w:rsidP="007D1709">
      <w:pPr>
        <w:ind w:firstLineChars="500" w:firstLine="1050"/>
        <w:jc w:val="left"/>
        <w:rPr>
          <w:rFonts w:ascii="AR丸ゴシック体M04" w:eastAsia="AR丸ゴシック体M04" w:hAnsi="AR丸ゴシック体M04"/>
          <w:szCs w:val="21"/>
        </w:rPr>
      </w:pPr>
      <w:r>
        <w:rPr>
          <w:rFonts w:ascii="AR丸ゴシック体M04" w:eastAsia="AR丸ゴシック体M04" w:hAnsi="AR丸ゴシック体M04" w:hint="eastAsia"/>
          <w:szCs w:val="21"/>
        </w:rPr>
        <w:t>※恐れ入りますが、振り込み手数料は各自でご負担くださいますようお願いいたします。</w:t>
      </w:r>
    </w:p>
    <w:p w:rsidR="00F738CC" w:rsidRDefault="007D1709" w:rsidP="001012CB">
      <w:pPr>
        <w:rPr>
          <w:rFonts w:ascii="AR ADGothicJP Medium" w:eastAsia="AR ADGothicJP Medium" w:hAnsi="AR ADGothicJP Medium"/>
          <w:sz w:val="24"/>
        </w:rPr>
      </w:pPr>
      <w:r w:rsidRPr="006328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472.8pt;height:196.2pt;visibility:visible" o:bordertopcolor="this" o:borderleftcolor="this" o:borderbottomcolor="this" o:borderrightcolor="this">
            <v:imagedata r:id="rId6" o:title=""/>
            <w10:bordertop type="single" width="4"/>
            <w10:borderleft type="single" width="4"/>
            <w10:borderbottom type="single" width="4"/>
            <w10:borderright type="single" width="4"/>
          </v:shape>
        </w:pict>
      </w:r>
    </w:p>
    <w:sectPr w:rsidR="00F738CC" w:rsidSect="0018237D">
      <w:headerReference w:type="default" r:id="rId7"/>
      <w:pgSz w:w="11906" w:h="16838"/>
      <w:pgMar w:top="720" w:right="720" w:bottom="720" w:left="720" w:header="510" w:footer="454" w:gutter="0"/>
      <w:cols w:space="720"/>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55D" w:rsidRDefault="00E4455D" w:rsidP="00FC7EF6">
      <w:r>
        <w:separator/>
      </w:r>
    </w:p>
  </w:endnote>
  <w:endnote w:type="continuationSeparator" w:id="0">
    <w:p w:rsidR="00E4455D" w:rsidRDefault="00E4455D" w:rsidP="00FC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ADGothicJP Medium">
    <w:altName w:val="游ゴシック"/>
    <w:charset w:val="80"/>
    <w:family w:val="modern"/>
    <w:pitch w:val="fixed"/>
    <w:sig w:usb0="80000283" w:usb1="38C76CFA" w:usb2="00000010" w:usb3="00000000" w:csb0="00020001" w:csb1="00000000"/>
  </w:font>
  <w:font w:name="AR丸ゴシック体M04">
    <w:altName w:val="ＭＳ ゴシック"/>
    <w:charset w:val="80"/>
    <w:family w:val="modern"/>
    <w:pitch w:val="fixed"/>
    <w:sig w:usb0="00000000"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55D" w:rsidRDefault="00E4455D" w:rsidP="00FC7EF6">
      <w:r>
        <w:separator/>
      </w:r>
    </w:p>
  </w:footnote>
  <w:footnote w:type="continuationSeparator" w:id="0">
    <w:p w:rsidR="00E4455D" w:rsidRDefault="00E4455D" w:rsidP="00FC7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EF6" w:rsidRDefault="00ED1B2D">
    <w:pPr>
      <w:rPr>
        <w:rFonts w:ascii="AR ADGothicJP Medium" w:eastAsia="AR ADGothicJP Medium" w:hAnsi="AR ADGothicJP Medium"/>
        <w:sz w:val="24"/>
      </w:rPr>
    </w:pPr>
    <w:r>
      <w:rPr>
        <w:rFonts w:ascii="AR ADGothicJP Medium" w:eastAsia="AR ADGothicJP Medium" w:hAnsi="AR ADGothicJP Medium" w:hint="eastAsia"/>
        <w:sz w:val="24"/>
      </w:rPr>
      <w:t>2019</w:t>
    </w:r>
    <w:r w:rsidR="00FC7EF6">
      <w:rPr>
        <w:rFonts w:ascii="AR ADGothicJP Medium" w:eastAsia="AR ADGothicJP Medium" w:hAnsi="AR ADGothicJP Medium" w:hint="eastAsia"/>
        <w:sz w:val="24"/>
      </w:rPr>
      <w:t>年</w:t>
    </w:r>
    <w:r w:rsidR="00857EDD">
      <w:rPr>
        <w:rFonts w:ascii="AR ADGothicJP Medium" w:eastAsia="AR ADGothicJP Medium" w:hAnsi="AR ADGothicJP Medium" w:hint="eastAsia"/>
        <w:sz w:val="24"/>
      </w:rPr>
      <w:t>9</w:t>
    </w:r>
    <w:r w:rsidR="00FC7EF6">
      <w:rPr>
        <w:rFonts w:ascii="AR ADGothicJP Medium" w:eastAsia="AR ADGothicJP Medium" w:hAnsi="AR ADGothicJP Medium" w:hint="eastAsia"/>
        <w:sz w:val="24"/>
      </w:rPr>
      <w:t>月</w:t>
    </w:r>
    <w:r w:rsidR="00857EDD">
      <w:rPr>
        <w:rFonts w:ascii="AR ADGothicJP Medium" w:eastAsia="AR ADGothicJP Medium" w:hAnsi="AR ADGothicJP Medium" w:hint="eastAsia"/>
        <w:sz w:val="24"/>
      </w:rPr>
      <w:t>1</w:t>
    </w:r>
    <w:r w:rsidR="009A3BA3">
      <w:rPr>
        <w:rFonts w:ascii="AR ADGothicJP Medium" w:eastAsia="AR ADGothicJP Medium" w:hAnsi="AR ADGothicJP Medium" w:hint="eastAsia"/>
        <w:sz w:val="24"/>
      </w:rPr>
      <w:t>日（</w:t>
    </w:r>
    <w:r w:rsidR="00857EDD">
      <w:rPr>
        <w:rFonts w:ascii="AR ADGothicJP Medium" w:eastAsia="AR ADGothicJP Medium" w:hAnsi="AR ADGothicJP Medium" w:hint="eastAsia"/>
        <w:sz w:val="24"/>
      </w:rPr>
      <w:t>日</w:t>
    </w:r>
    <w:r w:rsidR="00FC7EF6">
      <w:rPr>
        <w:rFonts w:ascii="AR ADGothicJP Medium" w:eastAsia="AR ADGothicJP Medium" w:hAnsi="AR ADGothicJP Medium" w:hint="eastAsia"/>
        <w:sz w:val="24"/>
      </w:rPr>
      <w:t>）開催</w:t>
    </w:r>
  </w:p>
  <w:p w:rsidR="00FC7EF6" w:rsidRDefault="00ED1B2D" w:rsidP="0061509B">
    <w:pPr>
      <w:jc w:val="center"/>
      <w:rPr>
        <w:rFonts w:ascii="AR ADGothicJP Medium" w:eastAsia="AR ADGothicJP Medium" w:hAnsi="AR ADGothicJP Medium"/>
        <w:sz w:val="32"/>
        <w:szCs w:val="32"/>
      </w:rPr>
    </w:pPr>
    <w:r>
      <w:rPr>
        <w:rFonts w:ascii="AR ADGothicJP Medium" w:eastAsia="AR ADGothicJP Medium" w:hAnsi="AR ADGothicJP Medium" w:hint="eastAsia"/>
        <w:sz w:val="32"/>
        <w:szCs w:val="32"/>
      </w:rPr>
      <w:t>2019</w:t>
    </w:r>
    <w:r w:rsidR="008B0D82">
      <w:rPr>
        <w:rFonts w:ascii="AR ADGothicJP Medium" w:eastAsia="AR ADGothicJP Medium" w:hAnsi="AR ADGothicJP Medium" w:hint="eastAsia"/>
        <w:sz w:val="32"/>
        <w:szCs w:val="32"/>
      </w:rPr>
      <w:t>年度　第</w:t>
    </w:r>
    <w:r w:rsidR="00857EDD">
      <w:rPr>
        <w:rFonts w:ascii="AR ADGothicJP Medium" w:eastAsia="AR ADGothicJP Medium" w:hAnsi="AR ADGothicJP Medium" w:hint="eastAsia"/>
        <w:sz w:val="32"/>
        <w:szCs w:val="32"/>
      </w:rPr>
      <w:t>2</w:t>
    </w:r>
    <w:r w:rsidR="009A3BA3">
      <w:rPr>
        <w:rFonts w:ascii="AR ADGothicJP Medium" w:eastAsia="AR ADGothicJP Medium" w:hAnsi="AR ADGothicJP Medium" w:hint="eastAsia"/>
        <w:sz w:val="32"/>
        <w:szCs w:val="32"/>
      </w:rPr>
      <w:t>回</w:t>
    </w:r>
    <w:r w:rsidR="0018237D">
      <w:rPr>
        <w:rFonts w:ascii="AR ADGothicJP Medium" w:eastAsia="AR ADGothicJP Medium" w:hAnsi="AR ADGothicJP Medium" w:hint="eastAsia"/>
        <w:sz w:val="32"/>
        <w:szCs w:val="32"/>
      </w:rPr>
      <w:t xml:space="preserve"> </w:t>
    </w:r>
    <w:r>
      <w:rPr>
        <w:rFonts w:ascii="AR ADGothicJP Medium" w:eastAsia="AR ADGothicJP Medium" w:hAnsi="AR ADGothicJP Medium" w:hint="eastAsia"/>
        <w:sz w:val="32"/>
        <w:szCs w:val="32"/>
      </w:rPr>
      <w:t>介護技術入門</w:t>
    </w:r>
    <w:r w:rsidR="00FC7EF6">
      <w:rPr>
        <w:rFonts w:ascii="AR ADGothicJP Medium" w:eastAsia="AR ADGothicJP Medium" w:hAnsi="AR ADGothicJP Medium" w:hint="eastAsia"/>
        <w:sz w:val="32"/>
        <w:szCs w:val="32"/>
      </w:rPr>
      <w:t xml:space="preserve">　申込書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68"/>
  <w:displayHorizontalDrawingGridEvery w:val="0"/>
  <w:displayVerticalDrawingGridEvery w:val="2"/>
  <w:characterSpacingControl w:val="compressPunctuation"/>
  <w:doNotValidateAgainstSchema/>
  <w:doNotDemarcateInvalidXml/>
  <w:hdrShapeDefaults>
    <o:shapedefaults v:ext="edit" spidmax="2049">
      <v:stroke endarrow="block"/>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20EBF"/>
    <w:rsid w:val="00060344"/>
    <w:rsid w:val="0007569D"/>
    <w:rsid w:val="000C1DCE"/>
    <w:rsid w:val="001012CB"/>
    <w:rsid w:val="001414EF"/>
    <w:rsid w:val="001650BC"/>
    <w:rsid w:val="0018237D"/>
    <w:rsid w:val="001D0E95"/>
    <w:rsid w:val="001F71E2"/>
    <w:rsid w:val="002C0813"/>
    <w:rsid w:val="003B39A4"/>
    <w:rsid w:val="003C2E60"/>
    <w:rsid w:val="004217F9"/>
    <w:rsid w:val="004C4AD1"/>
    <w:rsid w:val="004C7BCD"/>
    <w:rsid w:val="004E7B2E"/>
    <w:rsid w:val="004F56FD"/>
    <w:rsid w:val="00500D8A"/>
    <w:rsid w:val="00517189"/>
    <w:rsid w:val="00534E31"/>
    <w:rsid w:val="0061509B"/>
    <w:rsid w:val="006347F8"/>
    <w:rsid w:val="00640641"/>
    <w:rsid w:val="006949B7"/>
    <w:rsid w:val="006D1B5F"/>
    <w:rsid w:val="007B5A15"/>
    <w:rsid w:val="007D1709"/>
    <w:rsid w:val="007F11FF"/>
    <w:rsid w:val="00851CE0"/>
    <w:rsid w:val="00857EDD"/>
    <w:rsid w:val="008A2784"/>
    <w:rsid w:val="008B0D82"/>
    <w:rsid w:val="00986117"/>
    <w:rsid w:val="009A3BA3"/>
    <w:rsid w:val="009C38DF"/>
    <w:rsid w:val="00A1507F"/>
    <w:rsid w:val="00A73052"/>
    <w:rsid w:val="00B665AD"/>
    <w:rsid w:val="00B845A7"/>
    <w:rsid w:val="00BC6130"/>
    <w:rsid w:val="00C7515F"/>
    <w:rsid w:val="00CE4416"/>
    <w:rsid w:val="00D271F1"/>
    <w:rsid w:val="00DC1C83"/>
    <w:rsid w:val="00DE3F2C"/>
    <w:rsid w:val="00E40E03"/>
    <w:rsid w:val="00E4455D"/>
    <w:rsid w:val="00ED1B2D"/>
    <w:rsid w:val="00F11446"/>
    <w:rsid w:val="00F56183"/>
    <w:rsid w:val="00F6301A"/>
    <w:rsid w:val="00F738CC"/>
    <w:rsid w:val="00FC7EF6"/>
    <w:rsid w:val="00FE7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v:textbox inset="5.85pt,.7pt,5.85pt,.7pt"/>
    </o:shapedefaults>
    <o:shapelayout v:ext="edit">
      <o:idmap v:ext="edit" data="1"/>
    </o:shapelayout>
  </w:shapeDefaults>
  <w:decimalSymbol w:val="."/>
  <w:listSeparator w:val=","/>
  <w15:chartTrackingRefBased/>
  <w15:docId w15:val="{63C62A02-43CA-49D2-BCDE-6554811B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 w:hAnsi="Century"/>
      <w:kern w:val="2"/>
      <w:sz w:val="21"/>
      <w:szCs w:val="24"/>
    </w:rPr>
  </w:style>
  <w:style w:type="paragraph" w:styleId="1">
    <w:name w:val="heading 1"/>
    <w:basedOn w:val="a"/>
    <w:next w:val="a"/>
    <w:link w:val="10"/>
    <w:qFormat/>
    <w:pPr>
      <w:keepNext/>
      <w:outlineLvl w:val="0"/>
    </w:pPr>
    <w:rPr>
      <w:rFonts w:ascii="Arial" w:eastAsia="ＭＳ ゴシック" w:hAnsi="Arial"/>
      <w:sz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Arial" w:eastAsia="ＭＳ ゴシック" w:hAnsi="Arial"/>
      <w:kern w:val="2"/>
      <w:sz w:val="24"/>
      <w:szCs w:val="24"/>
    </w:rPr>
  </w:style>
  <w:style w:type="character" w:customStyle="1" w:styleId="a3">
    <w:name w:val="ヘッダー (文字)"/>
    <w:link w:val="a4"/>
    <w:rPr>
      <w:kern w:val="2"/>
      <w:sz w:val="21"/>
      <w:szCs w:val="24"/>
    </w:rPr>
  </w:style>
  <w:style w:type="character" w:customStyle="1" w:styleId="a5">
    <w:name w:val="フッター (文字)"/>
    <w:link w:val="a6"/>
    <w:rPr>
      <w:kern w:val="2"/>
      <w:sz w:val="21"/>
      <w:szCs w:val="24"/>
    </w:rPr>
  </w:style>
  <w:style w:type="character" w:customStyle="1" w:styleId="BookTitle">
    <w:name w:val="Book Title"/>
    <w:rPr>
      <w:b/>
      <w:bCs/>
      <w:smallCaps/>
      <w:spacing w:val="5"/>
    </w:rPr>
  </w:style>
  <w:style w:type="character" w:customStyle="1" w:styleId="a7">
    <w:name w:val="ブロック (文字)"/>
    <w:link w:val="a8"/>
    <w:rPr>
      <w:i/>
      <w:iCs/>
      <w:color w:val="000000"/>
      <w:kern w:val="2"/>
      <w:sz w:val="21"/>
      <w:szCs w:val="24"/>
    </w:rPr>
  </w:style>
  <w:style w:type="paragraph" w:styleId="a6">
    <w:name w:val="footer"/>
    <w:basedOn w:val="a"/>
    <w:link w:val="a5"/>
    <w:pPr>
      <w:tabs>
        <w:tab w:val="center" w:pos="4252"/>
        <w:tab w:val="right" w:pos="8504"/>
      </w:tabs>
      <w:snapToGrid w:val="0"/>
    </w:pPr>
  </w:style>
  <w:style w:type="paragraph" w:styleId="a8">
    <w:name w:val="Block Text"/>
    <w:basedOn w:val="a"/>
    <w:next w:val="a"/>
    <w:link w:val="a7"/>
    <w:rPr>
      <w:i/>
      <w:iCs/>
      <w:color w:val="000000"/>
    </w:rPr>
  </w:style>
  <w:style w:type="paragraph" w:styleId="a4">
    <w:name w:val="header"/>
    <w:basedOn w:val="a"/>
    <w:link w:val="a3"/>
    <w:pPr>
      <w:tabs>
        <w:tab w:val="center" w:pos="4252"/>
        <w:tab w:val="right" w:pos="8504"/>
      </w:tabs>
      <w:snapToGrid w:val="0"/>
    </w:pPr>
  </w:style>
  <w:style w:type="paragraph" w:styleId="a9">
    <w:name w:val="Balloon Text"/>
    <w:basedOn w:val="a"/>
    <w:link w:val="aa"/>
    <w:uiPriority w:val="99"/>
    <w:semiHidden/>
    <w:unhideWhenUsed/>
    <w:rsid w:val="001012CB"/>
    <w:rPr>
      <w:rFonts w:ascii="Arial" w:eastAsia="ＭＳ ゴシック" w:hAnsi="Arial"/>
      <w:sz w:val="18"/>
      <w:szCs w:val="18"/>
    </w:rPr>
  </w:style>
  <w:style w:type="character" w:customStyle="1" w:styleId="aa">
    <w:name w:val="吹き出し (文字)"/>
    <w:link w:val="a9"/>
    <w:uiPriority w:val="99"/>
    <w:semiHidden/>
    <w:rsid w:val="001012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109</Words>
  <Characters>622</Characters>
  <Application>Microsoft Office Word</Application>
  <DocSecurity>0</DocSecurity>
  <PresentationFormat/>
  <Lines>5</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Owner</vt:lpstr>
    </vt:vector>
  </TitlesOfParts>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dc:title>
  <dc:subject/>
  <dc:creator>Owner</dc:creator>
  <cp:keywords/>
  <cp:lastModifiedBy>NOSE</cp:lastModifiedBy>
  <cp:revision>2</cp:revision>
  <cp:lastPrinted>2015-03-14T05:21:00Z</cp:lastPrinted>
  <dcterms:created xsi:type="dcterms:W3CDTF">2019-05-23T03:28:00Z</dcterms:created>
  <dcterms:modified xsi:type="dcterms:W3CDTF">2019-05-23T03:28:00Z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1041-8.1.0.3373</vt:lpwstr>
  </property>
</Properties>
</file>